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C6" w:rsidRPr="0030471E" w:rsidRDefault="00547AC6" w:rsidP="0030471E">
      <w:pPr>
        <w:jc w:val="center"/>
        <w:rPr>
          <w:sz w:val="32"/>
          <w:szCs w:val="32"/>
        </w:rPr>
      </w:pPr>
      <w:r w:rsidRPr="0030471E">
        <w:rPr>
          <w:sz w:val="32"/>
          <w:szCs w:val="32"/>
        </w:rPr>
        <w:t>В преддверии 70-летия Победы в  нашей школе откр</w:t>
      </w:r>
      <w:r>
        <w:rPr>
          <w:sz w:val="32"/>
          <w:szCs w:val="32"/>
        </w:rPr>
        <w:t>ылся</w:t>
      </w:r>
      <w:r w:rsidRPr="0030471E">
        <w:rPr>
          <w:sz w:val="32"/>
          <w:szCs w:val="32"/>
        </w:rPr>
        <w:t xml:space="preserve"> банк гражданских инициатив.</w:t>
      </w:r>
    </w:p>
    <w:p w:rsidR="00547AC6" w:rsidRPr="0030471E" w:rsidRDefault="00547AC6">
      <w:pPr>
        <w:rPr>
          <w:sz w:val="32"/>
          <w:szCs w:val="32"/>
        </w:rPr>
      </w:pPr>
    </w:p>
    <w:p w:rsidR="00547AC6" w:rsidRDefault="00547AC6">
      <w:pPr>
        <w:rPr>
          <w:sz w:val="32"/>
          <w:szCs w:val="32"/>
        </w:rPr>
      </w:pPr>
      <w:r>
        <w:rPr>
          <w:sz w:val="32"/>
          <w:szCs w:val="32"/>
        </w:rPr>
        <w:t xml:space="preserve"> Банк гражданских инициатив </w:t>
      </w:r>
      <w:r w:rsidRPr="0030471E">
        <w:rPr>
          <w:sz w:val="32"/>
          <w:szCs w:val="32"/>
        </w:rPr>
        <w:t xml:space="preserve"> создан для более активного привлечения жителей Казани к организации праздничных торжеств в преддвери</w:t>
      </w:r>
      <w:r>
        <w:rPr>
          <w:sz w:val="32"/>
          <w:szCs w:val="32"/>
        </w:rPr>
        <w:t>и празднования Дня Победы.  Ящик установлен</w:t>
      </w:r>
      <w:r w:rsidRPr="0030471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 холле на первом этаже , </w:t>
      </w:r>
      <w:r w:rsidRPr="0030471E">
        <w:rPr>
          <w:sz w:val="32"/>
          <w:szCs w:val="32"/>
        </w:rPr>
        <w:t xml:space="preserve">куда все желающие смогут отправить свои предложения и </w:t>
      </w:r>
      <w:r>
        <w:rPr>
          <w:sz w:val="32"/>
          <w:szCs w:val="32"/>
        </w:rPr>
        <w:t>п</w:t>
      </w:r>
      <w:r w:rsidRPr="0030471E">
        <w:rPr>
          <w:sz w:val="32"/>
          <w:szCs w:val="32"/>
        </w:rPr>
        <w:t xml:space="preserve">ожелания  </w:t>
      </w:r>
      <w:r w:rsidRPr="004655D6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2pt;height:189pt;visibility:visible">
            <v:imagedata r:id="rId4" o:title=""/>
          </v:shape>
        </w:pict>
      </w:r>
      <w:r w:rsidRPr="0030471E">
        <w:rPr>
          <w:sz w:val="32"/>
          <w:szCs w:val="32"/>
        </w:rPr>
        <w:t xml:space="preserve"> </w:t>
      </w:r>
    </w:p>
    <w:p w:rsidR="00547AC6" w:rsidRPr="0030471E" w:rsidRDefault="00547AC6">
      <w:pPr>
        <w:rPr>
          <w:sz w:val="32"/>
          <w:szCs w:val="32"/>
        </w:rPr>
      </w:pPr>
      <w:r w:rsidRPr="0030471E">
        <w:rPr>
          <w:sz w:val="32"/>
          <w:szCs w:val="32"/>
        </w:rPr>
        <w:t>по подготовке праздника</w:t>
      </w:r>
      <w:r>
        <w:rPr>
          <w:sz w:val="32"/>
          <w:szCs w:val="32"/>
        </w:rPr>
        <w:t>».</w:t>
      </w:r>
      <w:r w:rsidRPr="0030471E">
        <w:rPr>
          <w:sz w:val="32"/>
          <w:szCs w:val="32"/>
        </w:rPr>
        <w:t xml:space="preserve"> </w:t>
      </w:r>
    </w:p>
    <w:sectPr w:rsidR="00547AC6" w:rsidRPr="0030471E" w:rsidSect="00FD5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052"/>
    <w:rsid w:val="00135052"/>
    <w:rsid w:val="0030471E"/>
    <w:rsid w:val="004655D6"/>
    <w:rsid w:val="00547AC6"/>
    <w:rsid w:val="00795DA0"/>
    <w:rsid w:val="00C10D77"/>
    <w:rsid w:val="00FB262F"/>
    <w:rsid w:val="00FD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A3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04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4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56</Words>
  <Characters>321</Characters>
  <Application>Microsoft Office Outlook</Application>
  <DocSecurity>0</DocSecurity>
  <Lines>0</Lines>
  <Paragraphs>0</Paragraphs>
  <ScaleCrop>false</ScaleCrop>
  <Company>SCH054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5</cp:revision>
  <dcterms:created xsi:type="dcterms:W3CDTF">2013-11-15T07:00:00Z</dcterms:created>
  <dcterms:modified xsi:type="dcterms:W3CDTF">2013-11-15T06:15:00Z</dcterms:modified>
</cp:coreProperties>
</file>